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71" w:rsidRDefault="0052607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-18pt;margin-top:396pt;width:558pt;height:3in;z-index:251651072;visibility:visible" wrapcoords="0 0 21600 0 21600 21600 0 21600 0 0" filled="f" stroked="f">
            <v:textbox inset=".5mm,.5mm,.5mm,.5mm">
              <w:txbxContent>
                <w:p w:rsidR="00526071" w:rsidRPr="000F63FA" w:rsidRDefault="00526071" w:rsidP="00950BEF">
                  <w:pPr>
                    <w:rPr>
                      <w:rFonts w:ascii="Arial" w:hAnsi="Arial"/>
                      <w:b/>
                      <w:color w:val="FFFFFF"/>
                      <w:sz w:val="20"/>
                    </w:rPr>
                  </w:pPr>
                  <w:r w:rsidRPr="00A425ED">
                    <w:rPr>
                      <w:rFonts w:ascii="Arial" w:hAnsi="Arial"/>
                      <w:b/>
                      <w:color w:val="FFFFFF"/>
                      <w:sz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49.75pt;height:194.25pt">
                        <v:imagedata r:id="rId4" o:title=""/>
                      </v:shape>
                    </w:pic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 xml:space="preserve"> </w:t>
                  </w:r>
                  <w:r w:rsidRPr="00360808">
                    <w:rPr>
                      <w:rFonts w:ascii="Arial" w:hAnsi="Arial"/>
                      <w:b/>
                      <w:color w:val="FFFFFF"/>
                      <w:sz w:val="20"/>
                    </w:rPr>
                    <w:pict>
                      <v:shape id="_x0000_i1028" type="#_x0000_t75" style="width:266.25pt;height:193.5pt">
                        <v:imagedata r:id="rId5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2" o:spid="_x0000_s1027" type="#_x0000_t202" style="position:absolute;margin-left:54pt;margin-top:630pt;width:396pt;height:90pt;z-index:251650048;visibility:visible" wrapcoords="0 0 21600 0 21600 21600 0 21600 0 0" filled="f" stroked="f">
            <v:textbox inset=".5mm,.5mm,.5mm,.5mm">
              <w:txbxContent>
                <w:p w:rsidR="00526071" w:rsidRPr="00A404B5" w:rsidRDefault="00526071" w:rsidP="00C655B8">
                  <w:pPr>
                    <w:ind w:left="142"/>
                    <w:rPr>
                      <w:color w:val="FFFFFF"/>
                    </w:rPr>
                  </w:pPr>
                  <w:r w:rsidRPr="00A404B5">
                    <w:rPr>
                      <w:color w:val="FFFFFF"/>
                    </w:rPr>
                    <w:t>Tester les connaissances des jeunes licenciés sur le football en général ainsi que sur le club.</w:t>
                  </w:r>
                </w:p>
                <w:p w:rsidR="00526071" w:rsidRPr="00A404B5" w:rsidRDefault="00526071" w:rsidP="00C655B8">
                  <w:pPr>
                    <w:ind w:left="142"/>
                    <w:rPr>
                      <w:color w:val="FFFFFF"/>
                    </w:rPr>
                  </w:pPr>
                  <w:r w:rsidRPr="00A404B5">
                    <w:rPr>
                      <w:color w:val="FFFFFF"/>
                    </w:rPr>
                    <w:t>Expliquer aux licenciés quel doit être leur engagement dans le club</w:t>
                  </w:r>
                </w:p>
                <w:p w:rsidR="00526071" w:rsidRPr="00A404B5" w:rsidRDefault="00526071" w:rsidP="00C655B8">
                  <w:pPr>
                    <w:ind w:left="142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Pour finir, Test de connaissance effectué sous la forme d’un jeu sur le terrain. Questions/réponses agrémentées d’un parcours technique suivi d’un tir dans un but réduit. 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2" o:spid="_x0000_s1028" type="#_x0000_t202" style="position:absolute;margin-left:208.5pt;margin-top:182.3pt;width:12.45pt;height:11.35pt;z-index:251666432;visibility:visible" wrapcoords="-1271 -1440 -1271 20160 22871 20160 22871 -1440 -1271 -1440" strokecolor="white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1" o:spid="_x0000_s1029" type="#_x0000_t202" style="position:absolute;margin-left:328.2pt;margin-top:182.3pt;width:12.45pt;height:11.35pt;z-index:251665408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30" o:spid="_x0000_s1030" type="#_x0000_t202" style="position:absolute;margin-left:266.55pt;margin-top:182.3pt;width:12.45pt;height:11.35pt;z-index:251664384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22"/>
                    </w:rPr>
                    <w:t>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6" o:spid="_x0000_s1031" type="#_x0000_t202" style="position:absolute;margin-left:2in;margin-top:336.3pt;width:352.45pt;height:23.7pt;z-index:251663360;visibility:visible" wrapcoords="0 0 21600 0 21600 21600 0 21600 0 0" filled="f" stroked="f">
            <v:textbox inset=".5mm,.5mm,.5mm,.5mm">
              <w:txbxContent>
                <w:p w:rsidR="00526071" w:rsidRPr="00E317C8" w:rsidRDefault="0052607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Partager sa connaissance du foot et avoir l’esprit club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5" o:spid="_x0000_s1032" type="#_x0000_t202" style="position:absolute;margin-left:1in;margin-top:116.25pt;width:424.45pt;height:15.3pt;z-index:251662336;visibility:visible" wrapcoords="0 0 21600 0 21600 21600 0 21600 0 0" filled="f" stroked="f">
            <v:textbox inset=".5mm,.5mm,.5mm,.5mm">
              <w:txbxContent>
                <w:p w:rsidR="00526071" w:rsidRPr="00E317C8" w:rsidRDefault="0052607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BOURGOGNE FRANCHE COMTE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4" o:spid="_x0000_s1033" type="#_x0000_t202" style="position:absolute;margin-left:1in;margin-top:137.6pt;width:424.45pt;height:15.3pt;z-index:251661312;visibility:visible" wrapcoords="0 0 21600 0 21600 21600 0 21600 0 0" filled="f" stroked="f">
            <v:textbox inset=".5mm,.5mm,.5mm,.5mm">
              <w:txbxContent>
                <w:p w:rsidR="00526071" w:rsidRPr="00E317C8" w:rsidRDefault="0052607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SAONE ET LOIRE DE FOOTBALL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3" o:spid="_x0000_s1034" type="#_x0000_t202" style="position:absolute;margin-left:1in;margin-top:157.65pt;width:424.45pt;height:15.3pt;z-index:251660288;visibility:visible" wrapcoords="0 0 21600 0 21600 21600 0 21600 0 0" filled="f" stroked="f">
            <v:textbox inset=".5mm,.5mm,.5mm,.5mm">
              <w:txbxContent>
                <w:p w:rsidR="00526071" w:rsidRPr="00E317C8" w:rsidRDefault="00526071" w:rsidP="00E317C8">
                  <w:pPr>
                    <w:ind w:left="14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A.S. MELLECEY MERCUREY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2" o:spid="_x0000_s1035" type="#_x0000_t202" style="position:absolute;margin-left:1in;margin-top:108pt;width:2in;height:17pt;z-index:251659264;visibility:visible" filled="f" stroked="f">
            <v:textbox inset=".5mm,.5mm,.5mm,.5mm">
              <w:txbxContent>
                <w:p w:rsidR="00526071" w:rsidRDefault="00526071">
                  <w: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21" o:spid="_x0000_s1036" type="#_x0000_t202" style="position:absolute;margin-left:488.3pt;margin-top:270pt;width:12.45pt;height:11.35pt;z-index:251658240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0" o:spid="_x0000_s1037" type="#_x0000_t202" style="position:absolute;margin-left:405.65pt;margin-top:270pt;width:12.45pt;height:11.35pt;z-index:251657216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22"/>
                    </w:rPr>
                    <w:t>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9" o:spid="_x0000_s1038" type="#_x0000_t202" style="position:absolute;margin-left:322pt;margin-top:270pt;width:12.45pt;height:11.35pt;z-index:251656192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8" o:spid="_x0000_s1039" type="#_x0000_t202" style="position:absolute;margin-left:239pt;margin-top:270pt;width:12.45pt;height:11.35pt;z-index:251655168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7" o:spid="_x0000_s1040" type="#_x0000_t202" style="position:absolute;margin-left:155pt;margin-top:270pt;width:12.45pt;height:11.35pt;z-index:251654144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5" o:spid="_x0000_s1041" type="#_x0000_t202" style="position:absolute;margin-left:1in;margin-top:270pt;width:12.45pt;height:11.35pt;z-index:251653120;visibility:visible" wrapcoords="-1271 0 -1271 20160 21600 20160 21600 0 -1271 0" stroked="f">
            <v:textbox inset="0,0,0,0">
              <w:txbxContent>
                <w:p w:rsidR="00526071" w:rsidRPr="00C11DF4" w:rsidRDefault="00526071" w:rsidP="00384E43">
                  <w:pPr>
                    <w:jc w:val="center"/>
                    <w:rPr>
                      <w:rFonts w:ascii="Arial" w:hAnsi="Arial"/>
                      <w:b/>
                      <w:color w:val="FF0000"/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14" o:spid="_x0000_s1042" type="#_x0000_t202" style="position:absolute;margin-left:168.75pt;margin-top:145.5pt;width:6.8pt;height:6.8pt;z-index:251652096;visibility:visible" wrapcoords="-2400 0 -2400 19200 21600 19200 21600 0 -2400 0" stroked="f" strokecolor="white">
            <v:textbox inset=".5mm,.5mm,.5mm,.5mm">
              <w:txbxContent>
                <w:p w:rsidR="00526071" w:rsidRPr="00A85386" w:rsidRDefault="00526071" w:rsidP="00012E95">
                  <w:pPr>
                    <w:ind w:left="142"/>
                    <w:rPr>
                      <w:rFonts w:ascii="Arial" w:hAnsi="Arial"/>
                      <w:color w:val="FF0000"/>
                      <w:sz w:val="16"/>
                    </w:rPr>
                  </w:pPr>
                  <w:r w:rsidRPr="00A85386">
                    <w:rPr>
                      <w:rFonts w:ascii="Arial" w:hAnsi="Arial"/>
                      <w:color w:val="FF0000"/>
                      <w:sz w:val="16"/>
                    </w:rPr>
                    <w:t>x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fr-FR"/>
        </w:rPr>
        <w:pict>
          <v:shape id="Text Box 2" o:spid="_x0000_s1043" type="#_x0000_t202" style="position:absolute;margin-left:-78.05pt;margin-top:-70.85pt;width:625.25pt;height:844.85pt;z-index:251649024;visibility:visible;mso-wrap-style:none" wrapcoords="0 0 21600 0 21600 21600 0 21600 0 0" filled="f" stroked="f">
            <v:textbox style="mso-fit-shape-to-text:t" inset=",7.2pt,,7.2pt">
              <w:txbxContent>
                <w:p w:rsidR="00526071" w:rsidRDefault="00526071" w:rsidP="003937E1">
                  <w:pPr>
                    <w:ind w:left="-142" w:right="461"/>
                  </w:pPr>
                  <w:r>
                    <w:rPr>
                      <w:noProof/>
                      <w:lang w:eastAsia="fr-FR"/>
                    </w:rPr>
                    <w:pict>
                      <v:shape id="Image 1" o:spid="_x0000_i1030" type="#_x0000_t75" alt="Fiche action EPF_PEF OK-V3.pdf" style="width:571.5pt;height:825pt;visibility:visible">
                        <v:imagedata r:id="rId6" o:title=""/>
                      </v:shape>
                    </w:pict>
                  </w:r>
                </w:p>
              </w:txbxContent>
            </v:textbox>
            <w10:wrap type="tight"/>
          </v:shape>
        </w:pict>
      </w:r>
    </w:p>
    <w:sectPr w:rsidR="00526071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7E1"/>
    <w:rsid w:val="00012E95"/>
    <w:rsid w:val="00057F5B"/>
    <w:rsid w:val="000F63FA"/>
    <w:rsid w:val="00117B90"/>
    <w:rsid w:val="00280549"/>
    <w:rsid w:val="002A5CAF"/>
    <w:rsid w:val="002E3C1F"/>
    <w:rsid w:val="00360808"/>
    <w:rsid w:val="00384E43"/>
    <w:rsid w:val="003937E1"/>
    <w:rsid w:val="00461943"/>
    <w:rsid w:val="00493523"/>
    <w:rsid w:val="00522B27"/>
    <w:rsid w:val="00526071"/>
    <w:rsid w:val="0057574B"/>
    <w:rsid w:val="005B1C43"/>
    <w:rsid w:val="00651E54"/>
    <w:rsid w:val="00686356"/>
    <w:rsid w:val="006D1C52"/>
    <w:rsid w:val="008159C1"/>
    <w:rsid w:val="00950BEF"/>
    <w:rsid w:val="009F3CED"/>
    <w:rsid w:val="00A404B5"/>
    <w:rsid w:val="00A425ED"/>
    <w:rsid w:val="00A85386"/>
    <w:rsid w:val="00B77DC4"/>
    <w:rsid w:val="00BB163B"/>
    <w:rsid w:val="00C11DF4"/>
    <w:rsid w:val="00C33F79"/>
    <w:rsid w:val="00C655B8"/>
    <w:rsid w:val="00DA506C"/>
    <w:rsid w:val="00E317C8"/>
    <w:rsid w:val="00E56EF5"/>
    <w:rsid w:val="00F22BD0"/>
    <w:rsid w:val="00F41E73"/>
    <w:rsid w:val="00FD2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B163B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1</Pages>
  <Words>2</Words>
  <Characters>17</Characters>
  <Application>Microsoft Office Outlook</Application>
  <DocSecurity>0</DocSecurity>
  <Lines>0</Lines>
  <Paragraphs>0</Paragraphs>
  <ScaleCrop>false</ScaleCrop>
  <Company>Ediphile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dc:description/>
  <cp:lastModifiedBy>patricksylvie</cp:lastModifiedBy>
  <cp:revision>4</cp:revision>
  <dcterms:created xsi:type="dcterms:W3CDTF">2018-03-21T09:36:00Z</dcterms:created>
  <dcterms:modified xsi:type="dcterms:W3CDTF">2018-05-04T16:52:00Z</dcterms:modified>
</cp:coreProperties>
</file>